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295"/>
        <w:gridCol w:w="849"/>
        <w:gridCol w:w="158"/>
        <w:gridCol w:w="692"/>
        <w:gridCol w:w="851"/>
        <w:gridCol w:w="138"/>
        <w:gridCol w:w="179"/>
        <w:gridCol w:w="2027"/>
        <w:gridCol w:w="317"/>
        <w:gridCol w:w="561"/>
        <w:gridCol w:w="978"/>
        <w:gridCol w:w="1693"/>
        <w:gridCol w:w="46"/>
        <w:gridCol w:w="1222"/>
        <w:gridCol w:w="476"/>
        <w:gridCol w:w="476"/>
        <w:gridCol w:w="479"/>
      </w:tblGrid>
      <w:tr w:rsidR="00A921D7" w:rsidRPr="00262642" w:rsidTr="00476FCB">
        <w:trPr>
          <w:trHeight w:val="506"/>
        </w:trPr>
        <w:tc>
          <w:tcPr>
            <w:tcW w:w="2400" w:type="dxa"/>
            <w:vAlign w:val="center"/>
          </w:tcPr>
          <w:p w:rsidR="00A921D7" w:rsidRPr="00262642" w:rsidRDefault="00A921D7" w:rsidP="008671A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bookmarkStart w:id="0" w:name="_GoBack"/>
            <w:bookmarkEnd w:id="0"/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PROGRAMA</w:t>
            </w:r>
          </w:p>
        </w:tc>
        <w:tc>
          <w:tcPr>
            <w:tcW w:w="5506" w:type="dxa"/>
            <w:gridSpan w:val="9"/>
            <w:vAlign w:val="center"/>
          </w:tcPr>
          <w:p w:rsidR="00A921D7" w:rsidRPr="00262642" w:rsidRDefault="00A921D7" w:rsidP="008671A0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232" w:type="dxa"/>
            <w:gridSpan w:val="3"/>
            <w:vAlign w:val="center"/>
          </w:tcPr>
          <w:p w:rsidR="00A921D7" w:rsidRPr="00262642" w:rsidRDefault="00A921D7" w:rsidP="00716275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SEMESTRE</w:t>
            </w:r>
            <w:r w:rsidR="00570A59" w:rsidRPr="00262642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1268" w:type="dxa"/>
            <w:gridSpan w:val="2"/>
            <w:vAlign w:val="center"/>
          </w:tcPr>
          <w:p w:rsidR="00A921D7" w:rsidRPr="00262642" w:rsidRDefault="00A921D7" w:rsidP="008671A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JORNADA</w:t>
            </w:r>
          </w:p>
        </w:tc>
        <w:tc>
          <w:tcPr>
            <w:tcW w:w="476" w:type="dxa"/>
          </w:tcPr>
          <w:p w:rsidR="00A921D7" w:rsidRPr="00262642" w:rsidRDefault="00A921D7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M</w:t>
            </w:r>
          </w:p>
        </w:tc>
        <w:tc>
          <w:tcPr>
            <w:tcW w:w="476" w:type="dxa"/>
          </w:tcPr>
          <w:p w:rsidR="00A921D7" w:rsidRPr="00262642" w:rsidRDefault="00A921D7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T</w:t>
            </w:r>
          </w:p>
        </w:tc>
        <w:tc>
          <w:tcPr>
            <w:tcW w:w="479" w:type="dxa"/>
            <w:shd w:val="clear" w:color="auto" w:fill="auto"/>
          </w:tcPr>
          <w:p w:rsidR="00A921D7" w:rsidRPr="00262642" w:rsidRDefault="00A921D7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N</w:t>
            </w:r>
          </w:p>
          <w:p w:rsidR="004268DE" w:rsidRPr="00262642" w:rsidRDefault="004268DE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476FCB" w:rsidRPr="00262642" w:rsidTr="00286B2A">
        <w:trPr>
          <w:trHeight w:val="662"/>
        </w:trPr>
        <w:tc>
          <w:tcPr>
            <w:tcW w:w="2400" w:type="dxa"/>
            <w:vAlign w:val="center"/>
          </w:tcPr>
          <w:p w:rsidR="00476FCB" w:rsidRPr="00262642" w:rsidRDefault="00476FCB" w:rsidP="00545D26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FECHA</w:t>
            </w:r>
          </w:p>
        </w:tc>
        <w:tc>
          <w:tcPr>
            <w:tcW w:w="1144" w:type="dxa"/>
            <w:gridSpan w:val="2"/>
            <w:vAlign w:val="center"/>
          </w:tcPr>
          <w:p w:rsidR="00476FCB" w:rsidRPr="00262642" w:rsidRDefault="00476F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 xml:space="preserve">D </w:t>
            </w:r>
          </w:p>
        </w:tc>
        <w:tc>
          <w:tcPr>
            <w:tcW w:w="850" w:type="dxa"/>
            <w:gridSpan w:val="2"/>
            <w:vAlign w:val="center"/>
          </w:tcPr>
          <w:p w:rsidR="00476FCB" w:rsidRPr="00262642" w:rsidRDefault="00476F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 xml:space="preserve">M  </w:t>
            </w:r>
          </w:p>
        </w:tc>
        <w:tc>
          <w:tcPr>
            <w:tcW w:w="851" w:type="dxa"/>
            <w:vAlign w:val="center"/>
          </w:tcPr>
          <w:p w:rsidR="00476FCB" w:rsidRPr="00262642" w:rsidRDefault="00476F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 xml:space="preserve">A  </w:t>
            </w:r>
          </w:p>
        </w:tc>
        <w:tc>
          <w:tcPr>
            <w:tcW w:w="8592" w:type="dxa"/>
            <w:gridSpan w:val="12"/>
            <w:vMerge w:val="restart"/>
            <w:vAlign w:val="center"/>
          </w:tcPr>
          <w:p w:rsidR="00476FCB" w:rsidRPr="00262642" w:rsidRDefault="00476FCB" w:rsidP="003F0D3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ASIGNATURA</w:t>
            </w:r>
          </w:p>
        </w:tc>
      </w:tr>
      <w:tr w:rsidR="00476FCB" w:rsidRPr="00262642" w:rsidTr="00286B2A">
        <w:trPr>
          <w:trHeight w:val="433"/>
        </w:trPr>
        <w:tc>
          <w:tcPr>
            <w:tcW w:w="2400" w:type="dxa"/>
            <w:vAlign w:val="center"/>
          </w:tcPr>
          <w:p w:rsidR="00476FCB" w:rsidRPr="00262642" w:rsidRDefault="00476FCB" w:rsidP="00545D26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Periodo</w:t>
            </w:r>
          </w:p>
        </w:tc>
        <w:tc>
          <w:tcPr>
            <w:tcW w:w="1144" w:type="dxa"/>
            <w:gridSpan w:val="2"/>
            <w:vAlign w:val="center"/>
          </w:tcPr>
          <w:p w:rsidR="00476FCB" w:rsidRPr="00262642" w:rsidRDefault="00476F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A</w:t>
            </w:r>
          </w:p>
        </w:tc>
        <w:tc>
          <w:tcPr>
            <w:tcW w:w="1701" w:type="dxa"/>
            <w:gridSpan w:val="3"/>
            <w:vAlign w:val="center"/>
          </w:tcPr>
          <w:p w:rsidR="00476FCB" w:rsidRPr="00262642" w:rsidRDefault="00476FCB" w:rsidP="00716275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B</w:t>
            </w:r>
          </w:p>
        </w:tc>
        <w:tc>
          <w:tcPr>
            <w:tcW w:w="8592" w:type="dxa"/>
            <w:gridSpan w:val="12"/>
            <w:vMerge/>
            <w:vAlign w:val="center"/>
          </w:tcPr>
          <w:p w:rsidR="00476FCB" w:rsidRPr="00262642" w:rsidRDefault="00476FCB" w:rsidP="003F0D3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C811C9" w:rsidRPr="00262642" w:rsidTr="00476FCB">
        <w:trPr>
          <w:trHeight w:val="503"/>
        </w:trPr>
        <w:tc>
          <w:tcPr>
            <w:tcW w:w="3702" w:type="dxa"/>
            <w:gridSpan w:val="4"/>
            <w:vAlign w:val="center"/>
          </w:tcPr>
          <w:p w:rsidR="00C811C9" w:rsidRPr="00262642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NOMBRE ESTUDIANTE</w:t>
            </w:r>
          </w:p>
        </w:tc>
        <w:tc>
          <w:tcPr>
            <w:tcW w:w="1860" w:type="dxa"/>
            <w:gridSpan w:val="4"/>
            <w:vAlign w:val="center"/>
          </w:tcPr>
          <w:p w:rsidR="00C811C9" w:rsidRPr="00262642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CÓDIGO</w:t>
            </w:r>
          </w:p>
        </w:tc>
        <w:tc>
          <w:tcPr>
            <w:tcW w:w="2027" w:type="dxa"/>
            <w:vAlign w:val="center"/>
          </w:tcPr>
          <w:p w:rsidR="00C811C9" w:rsidRPr="00262642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RECIBO DE CONSIGNACIÓN No</w:t>
            </w:r>
          </w:p>
        </w:tc>
        <w:tc>
          <w:tcPr>
            <w:tcW w:w="1856" w:type="dxa"/>
            <w:gridSpan w:val="3"/>
            <w:vAlign w:val="center"/>
          </w:tcPr>
          <w:p w:rsidR="00C811C9" w:rsidRPr="00262642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CALIFICACIÓN</w:t>
            </w:r>
          </w:p>
        </w:tc>
        <w:tc>
          <w:tcPr>
            <w:tcW w:w="4392" w:type="dxa"/>
            <w:gridSpan w:val="6"/>
            <w:vAlign w:val="center"/>
          </w:tcPr>
          <w:p w:rsidR="00C811C9" w:rsidRPr="00262642" w:rsidRDefault="00C811C9" w:rsidP="003F0D3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CALIFICACIÓN EN LETRAS</w:t>
            </w:r>
          </w:p>
        </w:tc>
      </w:tr>
      <w:tr w:rsidR="00C811C9" w:rsidRPr="00262642" w:rsidTr="00476FCB">
        <w:trPr>
          <w:trHeight w:val="723"/>
        </w:trPr>
        <w:tc>
          <w:tcPr>
            <w:tcW w:w="3702" w:type="dxa"/>
            <w:gridSpan w:val="4"/>
            <w:vAlign w:val="center"/>
          </w:tcPr>
          <w:p w:rsidR="00C811C9" w:rsidRPr="00262642" w:rsidRDefault="00C811C9" w:rsidP="004268DE">
            <w:pPr>
              <w:spacing w:after="24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860" w:type="dxa"/>
            <w:gridSpan w:val="4"/>
            <w:vAlign w:val="center"/>
          </w:tcPr>
          <w:p w:rsidR="00C811C9" w:rsidRPr="00262642" w:rsidRDefault="00C811C9" w:rsidP="004268DE">
            <w:pPr>
              <w:spacing w:after="240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027" w:type="dxa"/>
            <w:vAlign w:val="center"/>
          </w:tcPr>
          <w:p w:rsidR="00C811C9" w:rsidRPr="00262642" w:rsidRDefault="00C811C9" w:rsidP="004268DE">
            <w:pPr>
              <w:spacing w:after="24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856" w:type="dxa"/>
            <w:gridSpan w:val="3"/>
            <w:vAlign w:val="center"/>
          </w:tcPr>
          <w:p w:rsidR="00C811C9" w:rsidRPr="00262642" w:rsidRDefault="00C811C9" w:rsidP="004268DE">
            <w:pPr>
              <w:spacing w:after="24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392" w:type="dxa"/>
            <w:gridSpan w:val="6"/>
            <w:vAlign w:val="center"/>
          </w:tcPr>
          <w:p w:rsidR="00C811C9" w:rsidRPr="00262642" w:rsidRDefault="00C811C9" w:rsidP="004268DE">
            <w:pPr>
              <w:spacing w:after="24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C811C9" w:rsidRPr="00262642" w:rsidTr="00476FCB">
        <w:trPr>
          <w:trHeight w:val="482"/>
        </w:trPr>
        <w:tc>
          <w:tcPr>
            <w:tcW w:w="3702" w:type="dxa"/>
            <w:gridSpan w:val="4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60" w:type="dxa"/>
            <w:gridSpan w:val="4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027" w:type="dxa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56" w:type="dxa"/>
            <w:gridSpan w:val="3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92" w:type="dxa"/>
            <w:gridSpan w:val="6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262642" w:rsidTr="00476FCB">
        <w:trPr>
          <w:trHeight w:val="468"/>
        </w:trPr>
        <w:tc>
          <w:tcPr>
            <w:tcW w:w="3702" w:type="dxa"/>
            <w:gridSpan w:val="4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60" w:type="dxa"/>
            <w:gridSpan w:val="4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027" w:type="dxa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56" w:type="dxa"/>
            <w:gridSpan w:val="3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92" w:type="dxa"/>
            <w:gridSpan w:val="6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262642" w:rsidTr="00476FCB">
        <w:trPr>
          <w:trHeight w:val="468"/>
        </w:trPr>
        <w:tc>
          <w:tcPr>
            <w:tcW w:w="3702" w:type="dxa"/>
            <w:gridSpan w:val="4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60" w:type="dxa"/>
            <w:gridSpan w:val="4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027" w:type="dxa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856" w:type="dxa"/>
            <w:gridSpan w:val="3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92" w:type="dxa"/>
            <w:gridSpan w:val="6"/>
          </w:tcPr>
          <w:p w:rsidR="00C811C9" w:rsidRPr="00262642" w:rsidRDefault="00C811C9" w:rsidP="003F0D34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262642" w:rsidTr="00476FCB">
        <w:trPr>
          <w:trHeight w:val="91"/>
        </w:trPr>
        <w:tc>
          <w:tcPr>
            <w:tcW w:w="13837" w:type="dxa"/>
            <w:gridSpan w:val="18"/>
          </w:tcPr>
          <w:p w:rsidR="00C811C9" w:rsidRPr="00262642" w:rsidRDefault="00C811C9" w:rsidP="003F0D3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262642" w:rsidTr="00476FCB">
        <w:trPr>
          <w:trHeight w:val="504"/>
        </w:trPr>
        <w:tc>
          <w:tcPr>
            <w:tcW w:w="2695" w:type="dxa"/>
            <w:gridSpan w:val="2"/>
            <w:tcBorders>
              <w:bottom w:val="single" w:sz="4" w:space="0" w:color="auto"/>
            </w:tcBorders>
            <w:vAlign w:val="center"/>
          </w:tcPr>
          <w:p w:rsidR="00C811C9" w:rsidRDefault="00C811C9" w:rsidP="00570A59">
            <w:pPr>
              <w:spacing w:after="12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286B2A" w:rsidRPr="00262642" w:rsidRDefault="00286B2A" w:rsidP="00570A59">
            <w:pPr>
              <w:spacing w:after="12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2688" w:type="dxa"/>
            <w:gridSpan w:val="5"/>
            <w:tcBorders>
              <w:bottom w:val="single" w:sz="4" w:space="0" w:color="auto"/>
            </w:tcBorders>
            <w:vAlign w:val="center"/>
          </w:tcPr>
          <w:p w:rsidR="00C811C9" w:rsidRPr="00262642" w:rsidRDefault="00C811C9" w:rsidP="00570A59">
            <w:pPr>
              <w:spacing w:after="12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084" w:type="dxa"/>
            <w:gridSpan w:val="4"/>
            <w:tcBorders>
              <w:bottom w:val="single" w:sz="4" w:space="0" w:color="auto"/>
            </w:tcBorders>
            <w:vAlign w:val="center"/>
          </w:tcPr>
          <w:p w:rsidR="00C811C9" w:rsidRPr="00262642" w:rsidRDefault="00C811C9" w:rsidP="00570A59">
            <w:pPr>
              <w:spacing w:after="12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2717" w:type="dxa"/>
            <w:gridSpan w:val="3"/>
            <w:tcBorders>
              <w:bottom w:val="single" w:sz="4" w:space="0" w:color="auto"/>
            </w:tcBorders>
          </w:tcPr>
          <w:p w:rsidR="00C811C9" w:rsidRPr="00262642" w:rsidRDefault="00C811C9" w:rsidP="003F0D34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2653" w:type="dxa"/>
            <w:gridSpan w:val="4"/>
            <w:tcBorders>
              <w:bottom w:val="single" w:sz="4" w:space="0" w:color="auto"/>
            </w:tcBorders>
          </w:tcPr>
          <w:p w:rsidR="00C811C9" w:rsidRPr="00262642" w:rsidRDefault="00C811C9" w:rsidP="003F0D3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C811C9" w:rsidRPr="00262642" w:rsidTr="00476FCB">
        <w:trPr>
          <w:trHeight w:val="698"/>
        </w:trPr>
        <w:tc>
          <w:tcPr>
            <w:tcW w:w="2695" w:type="dxa"/>
            <w:gridSpan w:val="2"/>
            <w:vAlign w:val="center"/>
          </w:tcPr>
          <w:p w:rsidR="00C811C9" w:rsidRPr="00262642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NOMBRE DEL DOCENTE</w:t>
            </w:r>
          </w:p>
        </w:tc>
        <w:tc>
          <w:tcPr>
            <w:tcW w:w="2688" w:type="dxa"/>
            <w:gridSpan w:val="5"/>
            <w:vAlign w:val="center"/>
          </w:tcPr>
          <w:p w:rsidR="00C811C9" w:rsidRPr="00262642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FIRMA DEL DOCENTE</w:t>
            </w:r>
          </w:p>
        </w:tc>
        <w:tc>
          <w:tcPr>
            <w:tcW w:w="3084" w:type="dxa"/>
            <w:gridSpan w:val="4"/>
            <w:vAlign w:val="center"/>
          </w:tcPr>
          <w:p w:rsidR="00C811C9" w:rsidRPr="00262642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NOMBRE DIRECTOR UNIDAD</w:t>
            </w:r>
          </w:p>
        </w:tc>
        <w:tc>
          <w:tcPr>
            <w:tcW w:w="2717" w:type="dxa"/>
            <w:gridSpan w:val="3"/>
            <w:vAlign w:val="center"/>
          </w:tcPr>
          <w:p w:rsidR="00C811C9" w:rsidRPr="00262642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FIRMA DE DIRECTOR DE UNIDAD</w:t>
            </w:r>
          </w:p>
        </w:tc>
        <w:tc>
          <w:tcPr>
            <w:tcW w:w="2653" w:type="dxa"/>
            <w:gridSpan w:val="4"/>
            <w:vAlign w:val="center"/>
          </w:tcPr>
          <w:p w:rsidR="00C811C9" w:rsidRPr="00262642" w:rsidRDefault="00C811C9" w:rsidP="003F0D34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62642">
              <w:rPr>
                <w:rFonts w:ascii="Arial" w:hAnsi="Arial" w:cs="Arial"/>
                <w:sz w:val="22"/>
                <w:szCs w:val="22"/>
                <w:lang w:val="es-MX"/>
              </w:rPr>
              <w:t>Vo.Bo. DEL VICERRECTOR ACADÉMICO</w:t>
            </w:r>
          </w:p>
        </w:tc>
      </w:tr>
    </w:tbl>
    <w:p w:rsidR="0087561E" w:rsidRPr="00262642" w:rsidRDefault="0087561E" w:rsidP="00742F0D">
      <w:pPr>
        <w:jc w:val="both"/>
        <w:rPr>
          <w:rFonts w:ascii="Calibri" w:hAnsi="Calibri"/>
          <w:sz w:val="22"/>
        </w:rPr>
      </w:pPr>
    </w:p>
    <w:sectPr w:rsidR="0087561E" w:rsidRPr="00262642" w:rsidSect="004268DE">
      <w:footerReference w:type="default" r:id="rId9"/>
      <w:headerReference w:type="first" r:id="rId10"/>
      <w:footerReference w:type="first" r:id="rId11"/>
      <w:pgSz w:w="16838" w:h="11906" w:orient="landscape" w:code="9"/>
      <w:pgMar w:top="1560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331" w:rsidRDefault="00E96331">
      <w:r>
        <w:separator/>
      </w:r>
    </w:p>
  </w:endnote>
  <w:endnote w:type="continuationSeparator" w:id="0">
    <w:p w:rsidR="00E96331" w:rsidRDefault="00E96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B57694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190FAD" wp14:editId="7B7B3334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323" w:rsidRPr="002111B4" w:rsidRDefault="005F5323" w:rsidP="00262642">
    <w:pPr>
      <w:pStyle w:val="Piedepgina"/>
      <w:jc w:val="center"/>
      <w:rPr>
        <w:lang w:val="es-CO"/>
      </w:rPr>
    </w:pPr>
    <w:r w:rsidRPr="005F5323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5F5323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5F5323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  <w:r>
      <w:rPr>
        <w:rFonts w:ascii="Arial" w:hAnsi="Arial" w:cs="Arial"/>
        <w:b/>
        <w:color w:val="FFC000"/>
        <w:sz w:val="20"/>
        <w:szCs w:val="20"/>
        <w:lang w:val="es-CO"/>
      </w:rPr>
      <w:t xml:space="preserve">                                                                           </w:t>
    </w:r>
  </w:p>
  <w:p w:rsidR="005F5323" w:rsidRPr="005F5323" w:rsidRDefault="005F5323" w:rsidP="005F5323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B6219C" w:rsidRPr="005F5323" w:rsidRDefault="00B6219C" w:rsidP="005F53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331" w:rsidRDefault="00E96331">
      <w:r>
        <w:separator/>
      </w:r>
    </w:p>
  </w:footnote>
  <w:footnote w:type="continuationSeparator" w:id="0">
    <w:p w:rsidR="00E96331" w:rsidRDefault="00E963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15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917"/>
      <w:gridCol w:w="7857"/>
      <w:gridCol w:w="2976"/>
    </w:tblGrid>
    <w:tr w:rsidR="0087561E" w:rsidRPr="0087561E" w:rsidTr="00D41F4F">
      <w:trPr>
        <w:trHeight w:val="579"/>
      </w:trPr>
      <w:tc>
        <w:tcPr>
          <w:tcW w:w="1061" w:type="pct"/>
          <w:vMerge w:val="restart"/>
          <w:shd w:val="clear" w:color="auto" w:fill="auto"/>
          <w:vAlign w:val="center"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AB8E98C" wp14:editId="62E46A1D">
                <wp:extent cx="1209675" cy="781050"/>
                <wp:effectExtent l="0" t="0" r="9525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7" w:type="pct"/>
          <w:vMerge w:val="restart"/>
          <w:shd w:val="clear" w:color="auto" w:fill="F2F2F2"/>
          <w:vAlign w:val="center"/>
        </w:tcPr>
        <w:p w:rsidR="0087561E" w:rsidRPr="0087561E" w:rsidRDefault="004127FC" w:rsidP="0087561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REPORTE EXAMEN DE VALIDACIÓ</w:t>
          </w:r>
          <w:r w:rsidR="0087561E">
            <w:rPr>
              <w:rFonts w:ascii="Arial" w:hAnsi="Arial" w:cs="Arial"/>
              <w:b/>
            </w:rPr>
            <w:t>N</w:t>
          </w:r>
        </w:p>
      </w:tc>
      <w:tc>
        <w:tcPr>
          <w:tcW w:w="1083" w:type="pct"/>
          <w:vMerge w:val="restart"/>
        </w:tcPr>
        <w:p w:rsidR="0087561E" w:rsidRPr="0087561E" w:rsidRDefault="00D41F4F" w:rsidP="0087561E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B85044"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87561E" w:rsidRPr="0087561E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87561E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FC7B499" wp14:editId="5B683828">
                <wp:extent cx="1139213" cy="857250"/>
                <wp:effectExtent l="0" t="0" r="381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9213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7561E" w:rsidRPr="0087561E" w:rsidTr="00D41F4F">
      <w:trPr>
        <w:trHeight w:val="561"/>
      </w:trPr>
      <w:tc>
        <w:tcPr>
          <w:tcW w:w="1061" w:type="pct"/>
          <w:vMerge/>
          <w:shd w:val="clear" w:color="auto" w:fill="auto"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57" w:type="pct"/>
          <w:vMerge/>
          <w:shd w:val="clear" w:color="auto" w:fill="F2F2F2"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83" w:type="pct"/>
          <w:vMerge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87561E" w:rsidRPr="0087561E" w:rsidTr="00D41F4F">
      <w:trPr>
        <w:trHeight w:val="306"/>
      </w:trPr>
      <w:tc>
        <w:tcPr>
          <w:tcW w:w="1061" w:type="pct"/>
          <w:vMerge/>
          <w:shd w:val="clear" w:color="auto" w:fill="auto"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57" w:type="pct"/>
          <w:vMerge/>
          <w:shd w:val="clear" w:color="auto" w:fill="F2F2F2"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83" w:type="pct"/>
          <w:vMerge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87561E" w:rsidRPr="0087561E" w:rsidTr="00D41F4F">
      <w:trPr>
        <w:trHeight w:val="587"/>
      </w:trPr>
      <w:tc>
        <w:tcPr>
          <w:tcW w:w="1061" w:type="pct"/>
          <w:shd w:val="clear" w:color="auto" w:fill="auto"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7561E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87561E" w:rsidRPr="0087561E" w:rsidRDefault="0087561E" w:rsidP="0087561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286B2A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2857" w:type="pct"/>
          <w:shd w:val="clear" w:color="auto" w:fill="auto"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7561E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87561E" w:rsidRPr="0087561E" w:rsidRDefault="0087561E" w:rsidP="0087561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87561E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083" w:type="pct"/>
        </w:tcPr>
        <w:p w:rsidR="0087561E" w:rsidRPr="0087561E" w:rsidRDefault="0087561E" w:rsidP="0087561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7561E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97212F">
            <w:rPr>
              <w:rFonts w:ascii="Arial" w:hAnsi="Arial" w:cs="Arial"/>
              <w:sz w:val="20"/>
              <w:szCs w:val="20"/>
            </w:rPr>
            <w:t>30/09</w:t>
          </w:r>
          <w:r w:rsidRPr="0087561E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87561E" w:rsidRPr="0087561E" w:rsidRDefault="0087561E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23B74"/>
    <w:rsid w:val="0003055B"/>
    <w:rsid w:val="000352E4"/>
    <w:rsid w:val="00040483"/>
    <w:rsid w:val="0005211E"/>
    <w:rsid w:val="0005598F"/>
    <w:rsid w:val="00060B97"/>
    <w:rsid w:val="0008397A"/>
    <w:rsid w:val="00085823"/>
    <w:rsid w:val="000B2FB8"/>
    <w:rsid w:val="000B719C"/>
    <w:rsid w:val="000C19B6"/>
    <w:rsid w:val="000C7524"/>
    <w:rsid w:val="000C7DAE"/>
    <w:rsid w:val="000D7E95"/>
    <w:rsid w:val="000E0FFD"/>
    <w:rsid w:val="000F6DCB"/>
    <w:rsid w:val="00113241"/>
    <w:rsid w:val="00115444"/>
    <w:rsid w:val="00132AA8"/>
    <w:rsid w:val="001454B8"/>
    <w:rsid w:val="001501C1"/>
    <w:rsid w:val="00154DD3"/>
    <w:rsid w:val="001604B4"/>
    <w:rsid w:val="0016408A"/>
    <w:rsid w:val="00184F46"/>
    <w:rsid w:val="00192949"/>
    <w:rsid w:val="001A1B25"/>
    <w:rsid w:val="001B1A4D"/>
    <w:rsid w:val="001B689A"/>
    <w:rsid w:val="001C631F"/>
    <w:rsid w:val="001E324F"/>
    <w:rsid w:val="00211E44"/>
    <w:rsid w:val="002208D6"/>
    <w:rsid w:val="00226CFC"/>
    <w:rsid w:val="00230ABD"/>
    <w:rsid w:val="00262570"/>
    <w:rsid w:val="00262642"/>
    <w:rsid w:val="002712A5"/>
    <w:rsid w:val="00282198"/>
    <w:rsid w:val="00286B2A"/>
    <w:rsid w:val="00287672"/>
    <w:rsid w:val="0029487E"/>
    <w:rsid w:val="002A55B1"/>
    <w:rsid w:val="002E1A39"/>
    <w:rsid w:val="00304784"/>
    <w:rsid w:val="00307F53"/>
    <w:rsid w:val="003103D1"/>
    <w:rsid w:val="003125E0"/>
    <w:rsid w:val="003167C5"/>
    <w:rsid w:val="0033504F"/>
    <w:rsid w:val="00345D51"/>
    <w:rsid w:val="0036003A"/>
    <w:rsid w:val="00372C56"/>
    <w:rsid w:val="0039724B"/>
    <w:rsid w:val="003A2D3C"/>
    <w:rsid w:val="003A7746"/>
    <w:rsid w:val="003F0D34"/>
    <w:rsid w:val="004127FC"/>
    <w:rsid w:val="004268DE"/>
    <w:rsid w:val="00427DE1"/>
    <w:rsid w:val="00437636"/>
    <w:rsid w:val="00461D02"/>
    <w:rsid w:val="00467FE4"/>
    <w:rsid w:val="0047545C"/>
    <w:rsid w:val="00475633"/>
    <w:rsid w:val="0047588F"/>
    <w:rsid w:val="00476FCB"/>
    <w:rsid w:val="004B1CAD"/>
    <w:rsid w:val="004B628D"/>
    <w:rsid w:val="004D73F8"/>
    <w:rsid w:val="004F3A58"/>
    <w:rsid w:val="004F3EB9"/>
    <w:rsid w:val="004F609A"/>
    <w:rsid w:val="004F61C8"/>
    <w:rsid w:val="00504C4E"/>
    <w:rsid w:val="00505E76"/>
    <w:rsid w:val="00527DD4"/>
    <w:rsid w:val="00532B92"/>
    <w:rsid w:val="005457CD"/>
    <w:rsid w:val="005460DE"/>
    <w:rsid w:val="005520B1"/>
    <w:rsid w:val="005526D5"/>
    <w:rsid w:val="00570A59"/>
    <w:rsid w:val="00591EE2"/>
    <w:rsid w:val="00592E34"/>
    <w:rsid w:val="005A79A7"/>
    <w:rsid w:val="005D7CE6"/>
    <w:rsid w:val="005E2747"/>
    <w:rsid w:val="005E57AB"/>
    <w:rsid w:val="005F5323"/>
    <w:rsid w:val="006011B9"/>
    <w:rsid w:val="00602C78"/>
    <w:rsid w:val="00607E40"/>
    <w:rsid w:val="006264E1"/>
    <w:rsid w:val="00632915"/>
    <w:rsid w:val="006376D5"/>
    <w:rsid w:val="00644BA4"/>
    <w:rsid w:val="006A5053"/>
    <w:rsid w:val="006B4906"/>
    <w:rsid w:val="006B79FD"/>
    <w:rsid w:val="006D74A7"/>
    <w:rsid w:val="006E0BEE"/>
    <w:rsid w:val="006E2412"/>
    <w:rsid w:val="00706C82"/>
    <w:rsid w:val="00710249"/>
    <w:rsid w:val="00716275"/>
    <w:rsid w:val="00734C1A"/>
    <w:rsid w:val="00742F0D"/>
    <w:rsid w:val="00743E4B"/>
    <w:rsid w:val="0074414B"/>
    <w:rsid w:val="00767779"/>
    <w:rsid w:val="00794C0E"/>
    <w:rsid w:val="007A3D21"/>
    <w:rsid w:val="007B1899"/>
    <w:rsid w:val="007E7853"/>
    <w:rsid w:val="007E7A39"/>
    <w:rsid w:val="00801004"/>
    <w:rsid w:val="00807AB0"/>
    <w:rsid w:val="0082193B"/>
    <w:rsid w:val="00836AA4"/>
    <w:rsid w:val="008671A0"/>
    <w:rsid w:val="008705B6"/>
    <w:rsid w:val="0087095D"/>
    <w:rsid w:val="00870CCB"/>
    <w:rsid w:val="0087561E"/>
    <w:rsid w:val="008808AB"/>
    <w:rsid w:val="008835F5"/>
    <w:rsid w:val="008A2672"/>
    <w:rsid w:val="008B3FC4"/>
    <w:rsid w:val="008B5B87"/>
    <w:rsid w:val="008B6312"/>
    <w:rsid w:val="008D527F"/>
    <w:rsid w:val="008E03F1"/>
    <w:rsid w:val="008E5582"/>
    <w:rsid w:val="009002B5"/>
    <w:rsid w:val="00917F9B"/>
    <w:rsid w:val="00921341"/>
    <w:rsid w:val="00922AD8"/>
    <w:rsid w:val="009353E4"/>
    <w:rsid w:val="0094403C"/>
    <w:rsid w:val="00946A6F"/>
    <w:rsid w:val="00956BB7"/>
    <w:rsid w:val="009620AF"/>
    <w:rsid w:val="0097212F"/>
    <w:rsid w:val="009729D2"/>
    <w:rsid w:val="00981A7D"/>
    <w:rsid w:val="00991BCE"/>
    <w:rsid w:val="009A4949"/>
    <w:rsid w:val="009B4A66"/>
    <w:rsid w:val="009B5DE8"/>
    <w:rsid w:val="009D53BE"/>
    <w:rsid w:val="009D635D"/>
    <w:rsid w:val="009E184A"/>
    <w:rsid w:val="009F49AC"/>
    <w:rsid w:val="00A067B2"/>
    <w:rsid w:val="00A33D33"/>
    <w:rsid w:val="00A56931"/>
    <w:rsid w:val="00A62CF0"/>
    <w:rsid w:val="00A759AB"/>
    <w:rsid w:val="00A921D7"/>
    <w:rsid w:val="00AB4DDB"/>
    <w:rsid w:val="00AB6B5B"/>
    <w:rsid w:val="00AC170A"/>
    <w:rsid w:val="00AC2388"/>
    <w:rsid w:val="00AC5D6C"/>
    <w:rsid w:val="00AC7E7C"/>
    <w:rsid w:val="00AD5607"/>
    <w:rsid w:val="00AD7247"/>
    <w:rsid w:val="00AF2622"/>
    <w:rsid w:val="00B07FE9"/>
    <w:rsid w:val="00B20A80"/>
    <w:rsid w:val="00B51770"/>
    <w:rsid w:val="00B54604"/>
    <w:rsid w:val="00B57694"/>
    <w:rsid w:val="00B6219C"/>
    <w:rsid w:val="00B70FCB"/>
    <w:rsid w:val="00B83805"/>
    <w:rsid w:val="00B83866"/>
    <w:rsid w:val="00B849F6"/>
    <w:rsid w:val="00B85044"/>
    <w:rsid w:val="00B87BFA"/>
    <w:rsid w:val="00B951AA"/>
    <w:rsid w:val="00BB3929"/>
    <w:rsid w:val="00BB3D2B"/>
    <w:rsid w:val="00BD7A0A"/>
    <w:rsid w:val="00BE00F0"/>
    <w:rsid w:val="00C01E2E"/>
    <w:rsid w:val="00C104CF"/>
    <w:rsid w:val="00C11421"/>
    <w:rsid w:val="00C12F4B"/>
    <w:rsid w:val="00C34781"/>
    <w:rsid w:val="00C57601"/>
    <w:rsid w:val="00C7446C"/>
    <w:rsid w:val="00C811C9"/>
    <w:rsid w:val="00CA085B"/>
    <w:rsid w:val="00CB6FAB"/>
    <w:rsid w:val="00CE677D"/>
    <w:rsid w:val="00CE7CD4"/>
    <w:rsid w:val="00CF52B9"/>
    <w:rsid w:val="00D050B6"/>
    <w:rsid w:val="00D32ABB"/>
    <w:rsid w:val="00D41F4F"/>
    <w:rsid w:val="00D53CA9"/>
    <w:rsid w:val="00D81A51"/>
    <w:rsid w:val="00D93912"/>
    <w:rsid w:val="00DC02A4"/>
    <w:rsid w:val="00DF3C3A"/>
    <w:rsid w:val="00E12B8B"/>
    <w:rsid w:val="00E12E9A"/>
    <w:rsid w:val="00E45501"/>
    <w:rsid w:val="00E861F9"/>
    <w:rsid w:val="00E945A8"/>
    <w:rsid w:val="00E96331"/>
    <w:rsid w:val="00EA1459"/>
    <w:rsid w:val="00EB04EA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670CD"/>
    <w:rsid w:val="00F70EE4"/>
    <w:rsid w:val="00F84BC5"/>
    <w:rsid w:val="00F9485A"/>
    <w:rsid w:val="00F9729B"/>
    <w:rsid w:val="00FA32FB"/>
    <w:rsid w:val="00FB089A"/>
    <w:rsid w:val="00FB3762"/>
    <w:rsid w:val="00FC5E3B"/>
    <w:rsid w:val="00FD4106"/>
    <w:rsid w:val="00FE06D8"/>
    <w:rsid w:val="00FE40E6"/>
    <w:rsid w:val="00FE7233"/>
    <w:rsid w:val="00FF6CB7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7694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769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4552E-DA46-4FF1-8249-F39AADD4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26</TotalTime>
  <Pages>1</Pages>
  <Words>43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63</cp:revision>
  <cp:lastPrinted>2013-11-07T20:55:00Z</cp:lastPrinted>
  <dcterms:created xsi:type="dcterms:W3CDTF">2014-02-03T20:06:00Z</dcterms:created>
  <dcterms:modified xsi:type="dcterms:W3CDTF">2014-09-18T19:24:00Z</dcterms:modified>
</cp:coreProperties>
</file>